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034" w:rsidRDefault="00E25034">
      <w:pPr>
        <w:pStyle w:val="Header"/>
        <w:tabs>
          <w:tab w:val="clear" w:pos="4320"/>
          <w:tab w:val="clear" w:pos="8640"/>
        </w:tabs>
      </w:pPr>
      <w:bookmarkStart w:id="0" w:name="_GoBack"/>
      <w:bookmarkEnd w:id="0"/>
    </w:p>
    <w:p w:rsidR="00E25034" w:rsidRDefault="00E25034"/>
    <w:p w:rsidR="00E25034" w:rsidRDefault="00E2503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E25034">
        <w:tc>
          <w:tcPr>
            <w:tcW w:w="3780" w:type="dxa"/>
            <w:shd w:val="solid" w:color="000000" w:fill="FFFFFF"/>
          </w:tcPr>
          <w:p w:rsidR="00E25034" w:rsidRDefault="00E2503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:rsidR="00E25034" w:rsidRDefault="00E2503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:rsidR="00E25034" w:rsidRDefault="00E2503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:rsidR="00E25034" w:rsidRDefault="00E25034">
            <w:pPr>
              <w:rPr>
                <w:b/>
                <w:color w:val="FFFFFF"/>
              </w:rPr>
            </w:pPr>
          </w:p>
        </w:tc>
      </w:tr>
      <w:tr w:rsidR="00E25034">
        <w:tc>
          <w:tcPr>
            <w:tcW w:w="3780" w:type="dxa"/>
          </w:tcPr>
          <w:p w:rsidR="00E25034" w:rsidRDefault="00E25034">
            <w:r>
              <w:t>SURF BAY CARAVANS (STATIC)</w:t>
            </w:r>
          </w:p>
        </w:tc>
        <w:tc>
          <w:tcPr>
            <w:tcW w:w="4320" w:type="dxa"/>
          </w:tcPr>
          <w:p w:rsidR="00E25034" w:rsidRDefault="00E25034">
            <w:r>
              <w:t>SURF BAY CARAVANS (STATIC)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:rsidR="00E25034" w:rsidRDefault="00E25034">
            <w:r>
              <w:t>1770209</w:t>
            </w:r>
          </w:p>
        </w:tc>
      </w:tr>
      <w:tr w:rsidR="00E25034">
        <w:tc>
          <w:tcPr>
            <w:tcW w:w="3780" w:type="dxa"/>
          </w:tcPr>
          <w:p w:rsidR="00E25034" w:rsidRDefault="00E25034">
            <w:r>
              <w:t>THE AIRFIELD</w:t>
            </w:r>
          </w:p>
        </w:tc>
        <w:tc>
          <w:tcPr>
            <w:tcW w:w="4320" w:type="dxa"/>
          </w:tcPr>
          <w:p w:rsidR="00E25034" w:rsidRDefault="00E25034">
            <w:r>
              <w:t>THE AIRFIELD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:rsidR="00E25034" w:rsidRDefault="00E25034">
            <w:r>
              <w:t>16/06/16</w:t>
            </w:r>
          </w:p>
        </w:tc>
      </w:tr>
      <w:tr w:rsidR="00E25034">
        <w:tc>
          <w:tcPr>
            <w:tcW w:w="3780" w:type="dxa"/>
          </w:tcPr>
          <w:p w:rsidR="00E25034" w:rsidRDefault="00E25034">
            <w:r>
              <w:t>WINKLEIGH</w:t>
            </w:r>
          </w:p>
        </w:tc>
        <w:tc>
          <w:tcPr>
            <w:tcW w:w="4320" w:type="dxa"/>
          </w:tcPr>
          <w:p w:rsidR="00E25034" w:rsidRDefault="00E25034">
            <w:r>
              <w:t>WINKLEIGH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:rsidR="00E25034" w:rsidRDefault="00E25034">
            <w:r>
              <w:t>11/05/16</w:t>
            </w:r>
          </w:p>
        </w:tc>
      </w:tr>
      <w:tr w:rsidR="00E25034">
        <w:tc>
          <w:tcPr>
            <w:tcW w:w="3780" w:type="dxa"/>
          </w:tcPr>
          <w:p w:rsidR="00E25034" w:rsidRDefault="00E25034">
            <w:r>
              <w:t>DEVON</w:t>
            </w:r>
          </w:p>
        </w:tc>
        <w:tc>
          <w:tcPr>
            <w:tcW w:w="4320" w:type="dxa"/>
          </w:tcPr>
          <w:p w:rsidR="00E25034" w:rsidRDefault="00E25034">
            <w:r>
              <w:t>DEVON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:rsidR="00E25034" w:rsidRDefault="00E2503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105586</w:t>
            </w:r>
          </w:p>
        </w:tc>
      </w:tr>
      <w:tr w:rsidR="00E25034">
        <w:tc>
          <w:tcPr>
            <w:tcW w:w="3780" w:type="dxa"/>
          </w:tcPr>
          <w:p w:rsidR="00E25034" w:rsidRDefault="00E25034">
            <w:r>
              <w:t xml:space="preserve"> </w:t>
            </w:r>
          </w:p>
        </w:tc>
        <w:tc>
          <w:tcPr>
            <w:tcW w:w="4320" w:type="dxa"/>
          </w:tcPr>
          <w:p w:rsidR="00E25034" w:rsidRDefault="00E25034">
            <w:r>
              <w:t xml:space="preserve"> 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:rsidR="00E25034" w:rsidRDefault="00E25034">
            <w:pPr>
              <w:rPr>
                <w:rFonts w:ascii="Arial Narrow" w:hAnsi="Arial Narrow"/>
              </w:rPr>
            </w:pPr>
          </w:p>
        </w:tc>
      </w:tr>
      <w:tr w:rsidR="00E25034">
        <w:tc>
          <w:tcPr>
            <w:tcW w:w="3780" w:type="dxa"/>
          </w:tcPr>
          <w:p w:rsidR="00E25034" w:rsidRDefault="00E25034">
            <w:r>
              <w:t xml:space="preserve"> </w:t>
            </w:r>
          </w:p>
        </w:tc>
        <w:tc>
          <w:tcPr>
            <w:tcW w:w="4320" w:type="dxa"/>
          </w:tcPr>
          <w:p w:rsidR="00E25034" w:rsidRDefault="00E25034">
            <w:r>
              <w:t xml:space="preserve"> 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:rsidR="00E25034" w:rsidRDefault="00E25034">
            <w:pPr>
              <w:rPr>
                <w:rFonts w:ascii="Arial Narrow" w:hAnsi="Arial Narrow"/>
              </w:rPr>
            </w:pPr>
          </w:p>
        </w:tc>
      </w:tr>
      <w:tr w:rsidR="00E25034">
        <w:tc>
          <w:tcPr>
            <w:tcW w:w="3780" w:type="dxa"/>
          </w:tcPr>
          <w:p w:rsidR="00E25034" w:rsidRDefault="00E25034">
            <w:r>
              <w:t>EX19 8DW</w:t>
            </w:r>
          </w:p>
        </w:tc>
        <w:tc>
          <w:tcPr>
            <w:tcW w:w="4320" w:type="dxa"/>
          </w:tcPr>
          <w:p w:rsidR="00E25034" w:rsidRDefault="00E25034">
            <w:r>
              <w:t>EX19 8DW</w:t>
            </w:r>
          </w:p>
        </w:tc>
        <w:tc>
          <w:tcPr>
            <w:tcW w:w="2430" w:type="dxa"/>
          </w:tcPr>
          <w:p w:rsidR="00E25034" w:rsidRDefault="00E2503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:rsidR="00E25034" w:rsidRDefault="00E25034">
            <w:pPr>
              <w:rPr>
                <w:rFonts w:ascii="Arial Narrow" w:hAnsi="Arial Narrow"/>
              </w:rPr>
            </w:pPr>
          </w:p>
        </w:tc>
      </w:tr>
    </w:tbl>
    <w:p w:rsidR="00E25034" w:rsidRDefault="00E2503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E25034">
        <w:tc>
          <w:tcPr>
            <w:tcW w:w="1805" w:type="dxa"/>
            <w:shd w:val="solid" w:color="000000" w:fill="FFFFFF"/>
          </w:tcPr>
          <w:p w:rsidR="00E25034" w:rsidRDefault="00E2503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:rsidR="00E25034" w:rsidRDefault="00E2503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:rsidR="00E25034" w:rsidRDefault="00E2503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:rsidR="00E25034" w:rsidRDefault="00E2503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:rsidR="00E25034" w:rsidRDefault="00E25034"/>
    <w:p w:rsidR="00E25034" w:rsidRDefault="00E2503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E25034">
        <w:tc>
          <w:tcPr>
            <w:tcW w:w="1805" w:type="dxa"/>
            <w:noWrap/>
            <w:vAlign w:val="bottom"/>
          </w:tcPr>
          <w:p w:rsidR="00E25034" w:rsidRDefault="00E2503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SHOWER TILE</w:t>
            </w:r>
          </w:p>
        </w:tc>
        <w:tc>
          <w:tcPr>
            <w:tcW w:w="4536" w:type="dxa"/>
            <w:noWrap/>
            <w:vAlign w:val="bottom"/>
          </w:tcPr>
          <w:p w:rsidR="00E25034" w:rsidRDefault="00E2503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5052931391578 ARDOS TAUPE</w:t>
            </w:r>
          </w:p>
        </w:tc>
        <w:tc>
          <w:tcPr>
            <w:tcW w:w="283" w:type="dxa"/>
            <w:noWrap/>
            <w:vAlign w:val="bottom"/>
          </w:tcPr>
          <w:p w:rsidR="00E25034" w:rsidRDefault="00E2503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:rsidR="00E25034" w:rsidRDefault="00E2503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</w:t>
            </w:r>
          </w:p>
        </w:tc>
        <w:tc>
          <w:tcPr>
            <w:tcW w:w="851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0</w:t>
            </w:r>
          </w:p>
        </w:tc>
        <w:tc>
          <w:tcPr>
            <w:tcW w:w="301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30.00</w:t>
            </w:r>
          </w:p>
        </w:tc>
        <w:tc>
          <w:tcPr>
            <w:tcW w:w="1080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080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4.50</w:t>
            </w:r>
          </w:p>
        </w:tc>
        <w:tc>
          <w:tcPr>
            <w:tcW w:w="1440" w:type="dxa"/>
            <w:noWrap/>
            <w:vAlign w:val="bottom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</w:tr>
    </w:tbl>
    <w:p w:rsidR="00E25034" w:rsidRDefault="00E25034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E25034" w:rsidRDefault="00E2503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E25034" w:rsidRDefault="00E2503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:rsidR="00E25034" w:rsidRDefault="00E2503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E25034">
        <w:tc>
          <w:tcPr>
            <w:tcW w:w="8640" w:type="dxa"/>
            <w:vAlign w:val="center"/>
          </w:tcPr>
          <w:p w:rsidR="00E25034" w:rsidRDefault="00E25034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:rsidR="00E25034" w:rsidRDefault="00E25034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10.00</w:t>
            </w:r>
          </w:p>
        </w:tc>
        <w:tc>
          <w:tcPr>
            <w:tcW w:w="2160" w:type="dxa"/>
            <w:vAlign w:val="center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2.00</w:t>
            </w:r>
          </w:p>
        </w:tc>
        <w:tc>
          <w:tcPr>
            <w:tcW w:w="1440" w:type="dxa"/>
            <w:vAlign w:val="center"/>
          </w:tcPr>
          <w:p w:rsidR="00E25034" w:rsidRDefault="00E2503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12.00</w:t>
            </w:r>
          </w:p>
        </w:tc>
      </w:tr>
    </w:tbl>
    <w:p w:rsidR="00E25034" w:rsidRDefault="00E2503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25034">
        <w:tc>
          <w:tcPr>
            <w:tcW w:w="13500" w:type="dxa"/>
          </w:tcPr>
          <w:p w:rsidR="00E25034" w:rsidRDefault="00E25034">
            <w:r>
              <w:t>PO NO: AS100741.78004</w:t>
            </w:r>
          </w:p>
        </w:tc>
      </w:tr>
    </w:tbl>
    <w:p w:rsidR="00E25034" w:rsidRDefault="00E2503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E25034">
        <w:tc>
          <w:tcPr>
            <w:tcW w:w="252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:rsidR="00E25034" w:rsidRDefault="00E2503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E25034">
        <w:tc>
          <w:tcPr>
            <w:tcW w:w="252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16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10.00</w:t>
            </w:r>
          </w:p>
        </w:tc>
        <w:tc>
          <w:tcPr>
            <w:tcW w:w="234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7.50</w:t>
            </w:r>
          </w:p>
        </w:tc>
        <w:tc>
          <w:tcPr>
            <w:tcW w:w="252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6.50</w:t>
            </w:r>
          </w:p>
        </w:tc>
        <w:tc>
          <w:tcPr>
            <w:tcW w:w="1440" w:type="dxa"/>
          </w:tcPr>
          <w:p w:rsidR="00E25034" w:rsidRDefault="00E2503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39.00</w:t>
            </w:r>
          </w:p>
        </w:tc>
      </w:tr>
    </w:tbl>
    <w:p w:rsidR="00E25034" w:rsidRDefault="00E25034">
      <w:pPr>
        <w:pStyle w:val="Header"/>
        <w:tabs>
          <w:tab w:val="clear" w:pos="4320"/>
          <w:tab w:val="clear" w:pos="8640"/>
        </w:tabs>
      </w:pPr>
      <w:r>
        <w:tab/>
      </w:r>
    </w:p>
    <w:p w:rsidR="00E25034" w:rsidRPr="00E25034" w:rsidRDefault="00E25034" w:rsidP="00E25034"/>
    <w:sectPr w:rsidR="00E25034" w:rsidRPr="00E25034" w:rsidSect="00E25034">
      <w:headerReference w:type="default" r:id="rId7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A62" w:rsidRDefault="00256A62">
      <w:r>
        <w:separator/>
      </w:r>
    </w:p>
  </w:endnote>
  <w:endnote w:type="continuationSeparator" w:id="0">
    <w:p w:rsidR="00256A62" w:rsidRDefault="00256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A62" w:rsidRDefault="00256A62">
      <w:r>
        <w:separator/>
      </w:r>
    </w:p>
  </w:footnote>
  <w:footnote w:type="continuationSeparator" w:id="0">
    <w:p w:rsidR="00256A62" w:rsidRDefault="00256A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813" w:rsidRDefault="007E38E8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:rsidR="00B92813" w:rsidRDefault="007E38E8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:rsidR="00B92813" w:rsidRDefault="007E38E8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:rsidR="00B92813" w:rsidRDefault="007E38E8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:rsidR="00B92813" w:rsidRDefault="007E38E8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 w:rsidR="00D1689E"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 w:rsidR="00D1689E"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034"/>
    <w:rsid w:val="00256A62"/>
    <w:rsid w:val="007E38E8"/>
    <w:rsid w:val="00B92813"/>
    <w:rsid w:val="00D1689E"/>
    <w:rsid w:val="00E2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ILCO~1\AppData\Local\Temp\DEANC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DEANC_LHOrderAck.DOT</Template>
  <TotalTime>0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creator>Dean Chilcott</dc:creator>
  <dc:description>Version 1.001</dc:description>
  <cp:lastModifiedBy>Lorraine Pryor</cp:lastModifiedBy>
  <cp:revision>2</cp:revision>
  <cp:lastPrinted>2001-02-13T06:23:00Z</cp:lastPrinted>
  <dcterms:created xsi:type="dcterms:W3CDTF">2016-07-06T16:02:00Z</dcterms:created>
  <dcterms:modified xsi:type="dcterms:W3CDTF">2016-07-06T16:02:00Z</dcterms:modified>
</cp:coreProperties>
</file>